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09"/>
    <w:rsid w:val="004F1AE3"/>
    <w:rsid w:val="00C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D6700D-FBC1-47CB-A128-3319D2C2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Quote"/>
    <w:basedOn w:val="a"/>
    <w:next w:val="a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C853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4</Pages>
  <Words>534</Words>
  <Characters>3050</Characters>
  <Application>Microsoft Office Word</Application>
  <DocSecurity>0</DocSecurity>
  <Lines>25</Lines>
  <Paragraphs>7</Paragraphs>
  <ScaleCrop>false</ScaleCrop>
  <Company>P R C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2025-02-19T00:19:00Z</dcterms:created>
  <dcterms:modified xsi:type="dcterms:W3CDTF">2025-02-19T00:20:00Z</dcterms:modified>
</cp:coreProperties>
</file>